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124D58">
        <w:rPr>
          <w:rFonts w:ascii="Montserrat Medium" w:hAnsi="Montserrat Medium" w:cs="Arial"/>
          <w:b/>
          <w:sz w:val="16"/>
          <w:szCs w:val="16"/>
        </w:rPr>
        <w:t>E4</w:t>
      </w:r>
      <w:r w:rsidR="00663B1C">
        <w:rPr>
          <w:rFonts w:ascii="Montserrat Medium" w:hAnsi="Montserrat Medium" w:cs="Arial"/>
          <w:b/>
          <w:sz w:val="16"/>
          <w:szCs w:val="16"/>
        </w:rPr>
        <w:t xml:space="preserve"> PAQUETE NO. CSEEC/28/23</w:t>
      </w:r>
      <w:r w:rsidRPr="00457AD2">
        <w:rPr>
          <w:rFonts w:ascii="Montserrat Medium" w:hAnsi="Montserrat Medium" w:cs="Arial"/>
          <w:b/>
          <w:sz w:val="16"/>
          <w:szCs w:val="16"/>
        </w:rPr>
        <w:t xml:space="preserve"> REFERENTE A LA </w:t>
      </w:r>
      <w:r w:rsidR="00616214">
        <w:rPr>
          <w:rFonts w:ascii="Montserrat Medium" w:hAnsi="Montserrat Medium" w:cs="Arial"/>
          <w:b/>
          <w:sz w:val="16"/>
          <w:szCs w:val="16"/>
        </w:rPr>
        <w:t>ADJUDICACIÓN DE CONTRATO ABIERTO A PRECIO FIJO PARA LA ADQUISICIÓN DE FERRETERÍA PARA LA COORDINACIÓN DE LOS SERVICIOS EDUCATIVOS DEL ESTADO DE COLIMA</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4553F9" w:rsidRDefault="00E5076D" w:rsidP="002B7978">
      <w:pPr>
        <w:jc w:val="both"/>
        <w:rPr>
          <w:rFonts w:ascii="Montserrat Medium" w:hAnsi="Montserrat Medium" w:cs="Arial"/>
          <w:bCs/>
          <w:sz w:val="16"/>
          <w:szCs w:val="16"/>
          <w:lang w:val="es-ES_tradnl" w:eastAsia="es-MX"/>
        </w:rPr>
      </w:pPr>
    </w:p>
    <w:p w:rsidR="002B7978" w:rsidRPr="004553F9" w:rsidRDefault="002B7978" w:rsidP="002B7978">
      <w:pPr>
        <w:rPr>
          <w:rFonts w:ascii="Montserrat Medium" w:hAnsi="Montserrat Medium" w:cs="Arial"/>
          <w:sz w:val="6"/>
          <w:szCs w:val="18"/>
        </w:rPr>
      </w:pPr>
    </w:p>
    <w:tbl>
      <w:tblPr>
        <w:tblStyle w:val="Tablaconcuadrcula"/>
        <w:tblW w:w="9398" w:type="dxa"/>
        <w:jc w:val="center"/>
        <w:tblLook w:val="04A0" w:firstRow="1" w:lastRow="0" w:firstColumn="1" w:lastColumn="0" w:noHBand="0" w:noVBand="1"/>
      </w:tblPr>
      <w:tblGrid>
        <w:gridCol w:w="564"/>
        <w:gridCol w:w="667"/>
        <w:gridCol w:w="613"/>
        <w:gridCol w:w="5239"/>
        <w:gridCol w:w="771"/>
        <w:gridCol w:w="1544"/>
      </w:tblGrid>
      <w:tr w:rsidR="00E5076D" w:rsidRPr="00FC24B0" w:rsidTr="006D7F44">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61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239"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77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4"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17325A" w:rsidRPr="00FC24B0" w:rsidTr="0017325A">
        <w:trPr>
          <w:trHeight w:val="284"/>
          <w:jc w:val="center"/>
        </w:trPr>
        <w:tc>
          <w:tcPr>
            <w:tcW w:w="564" w:type="dxa"/>
            <w:noWrap/>
            <w:vAlign w:val="center"/>
          </w:tcPr>
          <w:p w:rsidR="0017325A" w:rsidRPr="006D7F44" w:rsidRDefault="0017325A" w:rsidP="0017325A">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67" w:type="dxa"/>
            <w:noWrap/>
            <w:vAlign w:val="center"/>
          </w:tcPr>
          <w:p w:rsidR="0017325A" w:rsidRPr="0017325A" w:rsidRDefault="00616214" w:rsidP="0017325A">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1</w:t>
            </w:r>
          </w:p>
        </w:tc>
        <w:tc>
          <w:tcPr>
            <w:tcW w:w="613" w:type="dxa"/>
            <w:noWrap/>
            <w:vAlign w:val="center"/>
          </w:tcPr>
          <w:p w:rsidR="0017325A" w:rsidRPr="0017325A" w:rsidRDefault="0017325A" w:rsidP="0017325A">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17325A" w:rsidRPr="0017325A" w:rsidRDefault="0017325A" w:rsidP="0017325A">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3M CINTA DE AISLAR TEMFLEX 1600 19 X 18</w:t>
            </w:r>
          </w:p>
        </w:tc>
        <w:tc>
          <w:tcPr>
            <w:tcW w:w="771" w:type="dxa"/>
            <w:vAlign w:val="center"/>
          </w:tcPr>
          <w:p w:rsidR="0017325A" w:rsidRPr="00FC24B0" w:rsidRDefault="0017325A" w:rsidP="0017325A">
            <w:pPr>
              <w:jc w:val="center"/>
              <w:rPr>
                <w:rFonts w:ascii="Montserrat Medium" w:hAnsi="Montserrat Medium" w:cs="Arial"/>
                <w:sz w:val="14"/>
                <w:szCs w:val="14"/>
              </w:rPr>
            </w:pPr>
          </w:p>
        </w:tc>
        <w:tc>
          <w:tcPr>
            <w:tcW w:w="1544" w:type="dxa"/>
            <w:vAlign w:val="center"/>
          </w:tcPr>
          <w:p w:rsidR="0017325A" w:rsidRPr="00FC24B0" w:rsidRDefault="0017325A" w:rsidP="0017325A">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KGS</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ALAMBRE GALVANIZADO.(FERRETERIA).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BOL</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ANCLAS DE FIJACION DE 3" P/WC CON 50 PZAS.(FERRETERIA).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ANCLO TAQUETE EXPANSIVO TIPO "TX" 5/16 X 21/2 CAMISA CORTA GRUESA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FOTOCELDA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MEDIDOR CUADRADA 7200 CUTTLER HAMMER CHM3200 200A 3F CON COPLE</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MEDIDOR CUADRADA CUTTLER HAMMER 3F 5100 CHM2100-5MN CON COPLE 1 1/4</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MEDIDOR REDONDA IUSA MONOFASICA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BOLA FLOTADOR NEGRA NO. 5 C/V ROTOPLAS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BOLA FLOTADOR NEGRA NO. 7 C/V ROTOPLAS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JGO</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BROCAS MCA. MAKITA PARA METAL D57174-FERRETERIA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BROCHA DE 1"</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BROCHA DE 4"</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CJA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CALIBRE NO.10 THW 90 C</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ROL</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CORDON TIPO POT STD DUPLEX CAL 12 C/100 MTS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MTS</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CORDON USO RUDO 2 X 12 600 V</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MTS</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USO RUDO CALIBRE 2 X 10 600 V</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CANDADO ACERO MÁXIMA SEGURIDAD 50MM HERMEX 43334 COLOR MARRÓN</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CAPUCHON AISLADOR,EMPALME COLOR AZUL PARA CABLES NO.16 Y NO. 18</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CAPUCHON AISLADOR,EMPALME COLOR NARANJA PARA CABLES NO.14 Y NO. 18</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CEMENTO BLANCO CEMEX BULTO DE 25 KGS.(FERRETERIA).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CENTRO DE CARGA DE 20 MODULOS 125 A 4 H SQQO320L125G</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CINTA AISLANTE TEMFLEX</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COMPRESOR DE AIRE MOTOR 1 HP, 3 GALONES CON MANGUERA, MARCA CRAFTMAN-FERRETERIA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DE BRONCE 1"  RUGO</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DE BRONCE 3/4" RUGO</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PVC HID 1" TIPO HUESITO</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PVC HID 1/2 TIPO HUESI PIEZA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CUELLO DE CERA C/GUIA Y C/CAJA SOLVER</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CUÑA DE ACERO FLEXIBLE DE 12.5 X 10 CMS.(FERRETERIA).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CUTTER USO RUDO TRUPER CUT6-XX</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JGO</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DESARMADORES DE CAJA PRETUL CON 7 PIEZAS 21420-FERRETERIA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33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DESBROZADORA STIHL MODELO FS261 CILINDRADA 41.6CC POTENCIA 2.0 / 2.6 PESO 7.7 KG.</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PICHANCHA C/CANASTILLA RESORTE 1"</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PICHANCHA C/CANASTILLA RESORTE 1-1/4"</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PICHANCHA CON CANASTILLA RESORTE 3/4"</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VALVULA COMPUERTA SOLDABLE 1/2"</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ELECTRONIVEL DE 3 MTS ROTOPLAS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ELPRO JGO DE HERRAJE P/INODORO CON VALVULA DE DESCARGA DE 3" HN-04</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ELPRO VALVULA DE DESCARGA DE 3" SAPO HERMETICO</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EMPAQUE CENTRO PARA WC.(FERRETERIA).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EMPAQUE CONICO 2 PULGADAS P/TAZA-TANQUE SOLVER 0 1-599</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EMPAQUE CONICO 3 PULGADAS- SOLVER P/TAZA Y TANQUE</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ESCALERA DE TIJERA 2 MTS.(FERRETERIA).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EXTENSION DE USO RUDO 20MTS NARANJA TRUPER</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EXTENSIÓN ELÉCTRICA 10 MTROS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EXTENSIÓN ELÉCTRICA 2 METROS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EXTENSIÓN ELÉCTRICA 5 METROS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FLOTADOR ELECTRICO INRECO</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FOCO LED LUZ DE DIA 10 W A19 127 V E26 6500K GEOPOWER</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PQT</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FOCO LED TECNOLITE LUZ BLANCA 6500K 8.5 W C/3 PZAS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GAS REFRIGERANTE 410 A DE 11.350 KG</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GAS REFRIGERANTE R-22 DE 13.6 KG</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GRAPAS 51/16 PARA TAPICERO 1000 PZAS.(FERRETERIA).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HIDROLAVADORA 110V PORTATIL-FERRETERIA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INTERRUPTOR TERMOMAGNETICO 2 X 40 AMP SQD</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INTERRUPTOR TERMOMAGNETICO 2 X 50 AMP SQD</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INTERRUPTOR TERMOMAGNETICO 2 X 70 AMP SQD</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KIT DE BROCAS SDS PLUS PARA CONCRETO MCA. MAKITA C/13 PZAS-FERRETERIA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PANEL LED REDONDO BLANCO 127 V 6500K TIPO BOTE GRANDE O PLAFON GEOPOWER</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FLORESCENTE CURVALUM 32 W LUZ BLANCA 6500 K</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LED A19 11W100 -240V 6500 K E27 1000 LM TECNOLITE</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LED HIGH WATTAGE 27W/865 120 V ECO</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LLAVE PERICA PRETUL 8-FERRETERIA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LLAVE PERICA TRUPER EXPERT 10-FERRETERIA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LUMINARIA METALUX 2 X 32 WN-232-UNIV-EB81 CON BALASTRA Y 2 TUBOS FLUORESCENTE 32 W T8 5000/6000 K</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MEZCLADORA PARA LAVABO, MONOMANDO, AQUA FOSET</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MULTICONTACTO  ENTRADAS Y CABLE DE COBRE 1800W</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MULTICONTACTO VOLTECK USO INDUSTRIAL 8 ENTRADAS MUL-812X</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MULTIMETRO DIGITAL DE GANCHO CON ESTUCHE AD-440</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PASADOR CERROJO DESLIZABLE PARA PUERTA CON TORNILLOS MEDIDAS</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PASTA PARA SOLDAR 100 GR SOLVER</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PERA PERFECTA DE 2" PARA TANQUE DE W.C.(FERRETERIA).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PERA PERFECTA PARA TANQUE WC FOSET</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PIJA RECEX 8 X 2 ( PIEZA )</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76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PINZA DE PRESION PATO 8 TRUPER.(FERRETERIA).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PINZAS DE PRESION DE 10 TRUPER-FERRETERIA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REFLECTOR FLAT DE LED 50 W LUZ DE DIA 6500 K</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REGLETA CARGADOR MULTICONTACTOS CON 8 SALIDAS 3 USB 1 TIPO C</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REPUESTO PARA RODILLO</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RODILLO CON MANERAL Y FELPA PARA PINTAR</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RONDANA DE PRESION 3/8</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RONDANA PLANA 3/8</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SAPO CONICO PVC 3" AQUAMASTER SA-18.(FERRETERIA).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85</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SILICON BLANCO DE 425 ML PARA PISTOLA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86</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SOPLADORA STIHL BR420 MOTOR 2 TIEMPOS POTENCIA 2.5/3.5 KW CILINDRADA 56.5 CM3</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87</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SOPLADORA/ASPIRADORA ELECTRICA MAKITA MODELO UB1103-FERRETERIA</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88</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TALADRO ROTOMARTILLO DE 1/2 BRUSHLESS MCA, MILWAUKEE MODELO 2702-22CT</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89</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TAQUETE EXPANSIVO Z 3/8</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90</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TUBO FLUORESCENTE 32 W T8 5000K/6000K</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91</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TUBO LED T8 9W 60 CM AC85-265V 6000K DLM (DL-TU9W-TR)</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92</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TUERCA GALVANIZADA 3/8-16</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Pr="006D7F44" w:rsidRDefault="00616214" w:rsidP="00616214">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93</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VALVULA DE COMPUERTA DE LATON SOLDABLE DE 3/4</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r w:rsidR="00616214" w:rsidRPr="00FC24B0" w:rsidTr="00616214">
        <w:trPr>
          <w:trHeight w:val="284"/>
          <w:jc w:val="center"/>
        </w:trPr>
        <w:tc>
          <w:tcPr>
            <w:tcW w:w="564" w:type="dxa"/>
            <w:noWrap/>
            <w:vAlign w:val="center"/>
          </w:tcPr>
          <w:p w:rsidR="00616214" w:rsidRDefault="00616214" w:rsidP="00616214">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94</w:t>
            </w:r>
          </w:p>
        </w:tc>
        <w:tc>
          <w:tcPr>
            <w:tcW w:w="667" w:type="dxa"/>
            <w:noWrap/>
            <w:vAlign w:val="center"/>
          </w:tcPr>
          <w:p w:rsidR="00616214" w:rsidRDefault="00616214" w:rsidP="00616214">
            <w:pPr>
              <w:jc w:val="center"/>
            </w:pPr>
            <w:r w:rsidRPr="00E64027">
              <w:rPr>
                <w:rFonts w:ascii="Montserrat Medium" w:hAnsi="Montserrat Medium"/>
                <w:color w:val="000000"/>
                <w:sz w:val="14"/>
                <w:szCs w:val="14"/>
                <w:lang w:eastAsia="es-MX"/>
              </w:rPr>
              <w:t>1</w:t>
            </w:r>
          </w:p>
        </w:tc>
        <w:tc>
          <w:tcPr>
            <w:tcW w:w="613" w:type="dxa"/>
            <w:noWrap/>
            <w:vAlign w:val="center"/>
          </w:tcPr>
          <w:p w:rsidR="00616214" w:rsidRPr="0017325A" w:rsidRDefault="00616214" w:rsidP="00616214">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239" w:type="dxa"/>
            <w:shd w:val="clear" w:color="auto" w:fill="auto"/>
            <w:vAlign w:val="center"/>
          </w:tcPr>
          <w:p w:rsidR="00616214" w:rsidRPr="0017325A" w:rsidRDefault="00616214" w:rsidP="00616214">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VARILLA ROSCADA GALVANIZADA 3/8 X 1 MT</w:t>
            </w:r>
          </w:p>
        </w:tc>
        <w:tc>
          <w:tcPr>
            <w:tcW w:w="771" w:type="dxa"/>
            <w:vAlign w:val="center"/>
          </w:tcPr>
          <w:p w:rsidR="00616214" w:rsidRPr="00FC24B0" w:rsidRDefault="00616214" w:rsidP="00616214">
            <w:pPr>
              <w:jc w:val="center"/>
              <w:rPr>
                <w:rFonts w:ascii="Montserrat Medium" w:hAnsi="Montserrat Medium" w:cs="Arial"/>
                <w:sz w:val="14"/>
                <w:szCs w:val="14"/>
              </w:rPr>
            </w:pPr>
          </w:p>
        </w:tc>
        <w:tc>
          <w:tcPr>
            <w:tcW w:w="1544" w:type="dxa"/>
            <w:vAlign w:val="center"/>
          </w:tcPr>
          <w:p w:rsidR="00616214" w:rsidRPr="00FC24B0" w:rsidRDefault="00616214" w:rsidP="00616214">
            <w:pPr>
              <w:jc w:val="center"/>
              <w:rPr>
                <w:rFonts w:ascii="Montserrat Medium" w:hAnsi="Montserrat Medium" w:cs="Arial"/>
                <w:sz w:val="14"/>
                <w:szCs w:val="14"/>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124D58">
        <w:rPr>
          <w:rFonts w:ascii="Montserrat Medium" w:hAnsi="Montserrat Medium" w:cs="Arial"/>
          <w:b/>
          <w:sz w:val="16"/>
          <w:szCs w:val="16"/>
        </w:rPr>
        <w:t>E4</w:t>
      </w:r>
      <w:r w:rsidR="00663B1C">
        <w:rPr>
          <w:rFonts w:ascii="Montserrat Medium" w:hAnsi="Montserrat Medium" w:cs="Arial"/>
          <w:b/>
          <w:sz w:val="16"/>
          <w:szCs w:val="16"/>
        </w:rPr>
        <w:t xml:space="preserve"> PAQUETE NO. CSEEC/28/23</w:t>
      </w:r>
      <w:r w:rsidRPr="00457AD2">
        <w:rPr>
          <w:rFonts w:ascii="Montserrat Medium" w:hAnsi="Montserrat Medium" w:cs="Arial"/>
          <w:b/>
          <w:sz w:val="16"/>
          <w:szCs w:val="16"/>
        </w:rPr>
        <w:t xml:space="preserve"> REFERENTE A LA </w:t>
      </w:r>
      <w:r w:rsidR="00616214">
        <w:rPr>
          <w:rFonts w:ascii="Montserrat Medium" w:hAnsi="Montserrat Medium" w:cs="Arial"/>
          <w:b/>
          <w:sz w:val="16"/>
          <w:szCs w:val="16"/>
        </w:rPr>
        <w:t>ADJUDICACIÓN DE CONTRATO ABIERTO A PRECIO FIJO PARA LA ADQUISICIÓN DE FERRETERÍA PARA LA COORDINACIÓN DE LOS SERVICIOS EDUCATIVOS DEL ESTADO DE COLIMA</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Style w:val="Tablaconcuadrcula"/>
        <w:tblW w:w="9814" w:type="dxa"/>
        <w:jc w:val="center"/>
        <w:tblLook w:val="04A0" w:firstRow="1" w:lastRow="0" w:firstColumn="1" w:lastColumn="0" w:noHBand="0" w:noVBand="1"/>
      </w:tblPr>
      <w:tblGrid>
        <w:gridCol w:w="564"/>
        <w:gridCol w:w="667"/>
        <w:gridCol w:w="593"/>
        <w:gridCol w:w="5542"/>
        <w:gridCol w:w="1125"/>
        <w:gridCol w:w="1323"/>
      </w:tblGrid>
      <w:tr w:rsidR="00E5076D" w:rsidRPr="00FC24B0" w:rsidTr="001F0226">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59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542"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125"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323"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36696" w:rsidRPr="00FC24B0" w:rsidTr="001F0226">
        <w:trPr>
          <w:trHeight w:val="284"/>
          <w:jc w:val="center"/>
        </w:trPr>
        <w:tc>
          <w:tcPr>
            <w:tcW w:w="564" w:type="dxa"/>
            <w:noWrap/>
            <w:vAlign w:val="center"/>
            <w:hideMark/>
          </w:tcPr>
          <w:p w:rsidR="00C36696" w:rsidRPr="006D7F44" w:rsidRDefault="00C36696" w:rsidP="00C36696">
            <w:pPr>
              <w:jc w:val="center"/>
              <w:rPr>
                <w:rFonts w:ascii="Montserrat Medium" w:hAnsi="Montserrat Medium"/>
                <w:color w:val="000000"/>
                <w:sz w:val="14"/>
                <w:szCs w:val="14"/>
                <w:lang w:eastAsia="es-MX"/>
              </w:rPr>
            </w:pPr>
            <w:bookmarkStart w:id="0" w:name="_GoBack" w:colFirst="1" w:colLast="2"/>
            <w:r w:rsidRPr="006D7F44">
              <w:rPr>
                <w:rFonts w:ascii="Montserrat Medium" w:hAnsi="Montserrat Medium"/>
                <w:color w:val="000000"/>
                <w:sz w:val="14"/>
                <w:szCs w:val="14"/>
                <w:lang w:eastAsia="es-MX"/>
              </w:rPr>
              <w:t>1</w:t>
            </w:r>
          </w:p>
        </w:tc>
        <w:tc>
          <w:tcPr>
            <w:tcW w:w="667" w:type="dxa"/>
            <w:noWrap/>
            <w:vAlign w:val="center"/>
            <w:hideMark/>
          </w:tcPr>
          <w:p w:rsidR="00C36696" w:rsidRPr="0017325A"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1</w:t>
            </w:r>
          </w:p>
        </w:tc>
        <w:tc>
          <w:tcPr>
            <w:tcW w:w="593" w:type="dxa"/>
            <w:noWrap/>
            <w:vAlign w:val="center"/>
            <w:hideMark/>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hideMark/>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3M CINTA DE AISLAR TEMFLEX 1600 19 X 18</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KGS</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ALAMBRE GALVANIZADO.(FERRETERIA).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BOL</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ANCLAS DE FIJACION DE 3" P/WC CON 50 PZAS.(FERRETERIA).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ANCLO TAQUETE EXPANSIVO TIPO "TX" 5/16 X 21/2 CAMISA CORTA GRUESA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FOTOCELDA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MEDIDOR CUADRADA 7200 CUTTLER HAMMER CHM3200 200A 3F CON COPLE</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MEDIDOR CUADRADA CUTTLER HAMMER 3F 5100 CHM2100-5MN CON COPLE 1 1/4</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BASE PARA MEDIDOR REDONDA IUSA MONOFASICA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9</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BOLA FLOTADOR NEGRA NO. 5 C/V ROTOPLAS</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BOLA FLOTADOR NEGRA NO. 7 C/V ROTOPLAS</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11</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JGO</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BROCAS MCA. MAKITA PARA METAL D57174-FERRETERIA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12</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BROCHA DE 1"</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13</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BROCHA DE 4"</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14</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CJA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CALIBRE NO.10 THW 90 C</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ROL</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CORDON TIPO POT STD DUPLEX CAL 12 C/100 MTS</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16</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MTS</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CORDON USO RUDO 2 X 12 600 V</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17</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MTS</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CABLE USO RUDO CALIBRE 2 X 10 600 V</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18</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CANDADO ACERO MÁXIMA SEGURIDAD 50MM HERMEX 43334 COLOR MARRÓN</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19</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CAPUCHON AISLADOR,EMPALME COLOR AZUL PARA CABLES NO.16 Y NO. 18</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CAPUCHON AISLADOR,EMPALME COLOR NARANJA PARA CABLES NO.14 Y NO. 18</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21</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CEMENTO BLANCO CEMEX BULTO DE 25 KGS.(FERRETERIA).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22</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CENTRO DE CARGA DE 20 MODULOS 125 A 4 H SQQO320L125G</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23</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CINTA AISLANTE TEMFLEX</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24</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COMPRESOR DE AIRE MOTOR 1 HP, 3 GALONES CON MANGUERA, MARCA CRAFTMAN-FERRETERIA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DE BRONCE 1"  RUGO</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26</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DE BRONCE 3/4" RUGO</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27</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PVC HID 1" TIPO HUESITO</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28</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COPLE REPARACION COMPRESION PVC HID 1/2 TIPO HUESI PIEZA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29</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CUELLO DE CERA C/GUIA Y C/CAJA SOLVER</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30</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CUÑA DE ACERO FLEXIBLE DE 12.5 X 10 CMS.(FERRETERIA).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31</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CUTTER USO RUDO TRUPER CUT6-XX</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32</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JGO</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DESARMADORES DE CAJA PRETUL CON 7 PIEZAS 21420-FERRETERIA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33</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DESBROZADORA STIHL MODELO FS261 CILINDRADA 41.6CC POTENCIA 2.0 / 2.6 PESO 7.7 KG.</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34</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PICHANCHA C/CANASTILLA RESORTE 1"</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35</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PICHANCHA C/CANASTILLA RESORTE 1-1/4"</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36</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PICHANCHA CON CANASTILLA RESORTE 3/4"</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37</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DICA VALVULA COMPUERTA SOLDABLE 1/2"</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38</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ELECTRONIVEL DE 3 MTS ROTOPLAS</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39</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ELPRO JGO DE HERRAJE P/INODORO CON VALVULA DE DESCARGA DE 3" HN-04</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ELPRO VALVULA DE DESCARGA DE 3" SAPO HERMETICO</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41</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EMPAQUE CENTRO PARA WC.(FERRETERIA).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42</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EMPAQUE CONICO 2 PULGADAS P/TAZA-TANQUE SOLVER 0 1-599</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43</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EMPAQUE CONICO 3 PULGADAS- SOLVER P/TAZA Y TANQUE</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44</w:t>
            </w:r>
          </w:p>
        </w:tc>
        <w:tc>
          <w:tcPr>
            <w:tcW w:w="667" w:type="dxa"/>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ESCALERA DE TIJERA 2 MTS.(FERRETERIA).</w:t>
            </w:r>
          </w:p>
        </w:tc>
        <w:tc>
          <w:tcPr>
            <w:tcW w:w="1125" w:type="dxa"/>
            <w:vAlign w:val="center"/>
          </w:tcPr>
          <w:p w:rsidR="00C36696" w:rsidRPr="00FC24B0" w:rsidRDefault="00C36696" w:rsidP="00C36696">
            <w:pPr>
              <w:jc w:val="center"/>
              <w:rPr>
                <w:rFonts w:ascii="Montserrat Medium" w:hAnsi="Montserrat Medium" w:cs="Arial"/>
                <w:sz w:val="14"/>
                <w:szCs w:val="14"/>
              </w:rPr>
            </w:pPr>
          </w:p>
        </w:tc>
        <w:tc>
          <w:tcPr>
            <w:tcW w:w="1323" w:type="dxa"/>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45</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EXTENSION DE USO RUDO 20MTS NARANJA TRUPER</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46</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EXTENSIÓN ELÉCTRICA 10 MTROS</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47</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EXTENSIÓN ELÉCTRICA 2 METROS</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48</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EXTENSIÓN ELÉCTRICA 5 METROS</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49</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FLOTADOR ELECTRICO INRECO</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FOCO LED LUZ DE DIA 10 W A19 127 V E26 6500K GEOPOWER</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51</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PQT</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FOCO LED TECNOLITE LUZ BLANCA 6500K 8.5 W C/3 PZAS</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52</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GAS REFRIGERANTE 410 A DE 11.350 KG</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53</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GAS REFRIGERANTE R-22 DE 13.6 KG</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54</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GRAPAS 51/16 PARA TAPICERO 1000 PZAS.(FERRETERIA).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55</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HIDROLAVADORA 110V PORTATIL-FERRETERIA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56</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INTERRUPTOR TERMOMAGNETICO 2 X 40 AMP SQD</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57</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INTERRUPTOR TERMOMAGNETICO 2 X 50 AMP SQD</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58</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INTERRUPTOR TERMOMAGNETICO 2 X 70 AMP SQD</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59</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KIT DE BROCAS SDS PLUS PARA CONCRETO MCA. MAKITA C/13 PZAS-FERRETERIA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60</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PANEL LED REDONDO BLANCO 127 V 6500K TIPO BOTE GRANDE O PLAFON GEOPOWER</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61</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FLORESCENTE CURVALUM 32 W LUZ BLANCA 6500 K</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62</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LED A19 11W100 -240V 6500 K E27 1000 LM TECNOLITE</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63</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LAMPARA LED HIGH WATTAGE 27W/865 120 V ECO</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64</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LLAVE PERICA PRETUL 8-FERRETERIA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65</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LLAVE PERICA TRUPER EXPERT 10-FERRETERIA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66</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LUMINARIA METALUX 2 X 32 WN-232-UNIV-EB81 CON BALASTRA Y 2 TUBOS FLUORESCENTE 32 W T8 5000/6000 K</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67</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MEZCLADORA PARA LAVABO, MONOMANDO, AQUA FOSET</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68</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MULTICONTACTO  ENTRADAS Y CABLE DE COBRE 1800W</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69</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MULTICONTACTO VOLTECK USO INDUSTRIAL 8 ENTRADAS MUL-812X</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70</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MULTIMETRO DIGITAL DE GANCHO CON ESTUCHE AD-440</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71</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PASADOR CERROJO DESLIZABLE PARA PUERTA CON TORNILLOS MEDIDAS</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72</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PASTA PARA SOLDAR 100 GR SOLVER</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73</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PERA PERFECTA DE 2" PARA TANQUE DE W.C.(FERRETERIA).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74</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PERA PERFECTA PARA TANQUE WC FOSET</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75</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PIJA RECEX 8 X 2 ( PIEZA )</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76</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PINZA DE PRESION PATO 8 TRUPER.(FERRETERIA).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77</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PINZAS DE PRESION DE 10 TRUPER-FERRETERIA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78</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REFLECTOR FLAT DE LED 50 W LUZ DE DIA 6500 K</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79</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REGLETA CARGADOR MULTICONTACTOS CON 8 SALIDAS 3 USB 1 TIPO C</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80</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REPUESTO PARA RODILLO</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81</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RODILLO CON MANERAL Y FELPA PARA PINTAR</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82</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RONDANA DE PRESION 3/8</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83</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RONDANA PLANA 3/8</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84</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SAPO CONICO PVC 3" AQUAMASTER SA-18.(FERRETERIA).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85</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SILICON BLANCO DE 425 ML PARA PISTOLA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86</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SOPLADORA STIHL BR420 MOTOR 2 TIEMPOS POTENCIA 2.5/3.5 KW CILINDRADA 56.5 CM3</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87</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SOPLADORA/ASPIRADORA ELECTRICA MAKITA MODELO UB1103-FERRETERIA</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88</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TALADRO ROTOMARTILLO DE 1/2 BRUSHLESS MCA, MILWAUKEE MODELO 2702-22CT</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89</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TAQUETE EXPANSIVO Z 3/8</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90</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TUBO FLUORESCENTE 32 W T8 5000K/6000K</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91</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TUBO LED T8 9W 60 CM AC85-265V 6000K DLM (DL-TU9W-TR)</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92</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TUERCA GALVANIZADA 3/8-16</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Pr="006D7F44"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93</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VALVULA DE COMPUERTA DE LATON SOLDABLE DE 3/4</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tr w:rsidR="00C36696" w:rsidRPr="00FC24B0" w:rsidTr="001F0226">
        <w:trPr>
          <w:trHeight w:val="284"/>
          <w:jc w:val="center"/>
        </w:trPr>
        <w:tc>
          <w:tcPr>
            <w:tcW w:w="564" w:type="dxa"/>
            <w:tcBorders>
              <w:bottom w:val="single" w:sz="4" w:space="0" w:color="auto"/>
            </w:tcBorders>
            <w:noWrap/>
            <w:vAlign w:val="center"/>
          </w:tcPr>
          <w:p w:rsidR="00C36696" w:rsidRDefault="00C36696" w:rsidP="00C36696">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94</w:t>
            </w:r>
          </w:p>
        </w:tc>
        <w:tc>
          <w:tcPr>
            <w:tcW w:w="667" w:type="dxa"/>
            <w:tcBorders>
              <w:bottom w:val="single" w:sz="4" w:space="0" w:color="auto"/>
            </w:tcBorders>
            <w:noWrap/>
            <w:vAlign w:val="center"/>
          </w:tcPr>
          <w:p w:rsidR="00C36696" w:rsidRDefault="00C36696" w:rsidP="00C36696">
            <w:pPr>
              <w:jc w:val="center"/>
            </w:pPr>
            <w:r w:rsidRPr="00E64027">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C36696" w:rsidRPr="0017325A" w:rsidRDefault="00C36696" w:rsidP="00C36696">
            <w:pPr>
              <w:jc w:val="center"/>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C36696" w:rsidRPr="0017325A" w:rsidRDefault="00C36696" w:rsidP="00C36696">
            <w:pPr>
              <w:jc w:val="both"/>
              <w:rPr>
                <w:rFonts w:ascii="Montserrat Medium" w:hAnsi="Montserrat Medium"/>
                <w:color w:val="000000"/>
                <w:sz w:val="14"/>
                <w:szCs w:val="14"/>
                <w:lang w:eastAsia="es-MX"/>
              </w:rPr>
            </w:pPr>
            <w:r w:rsidRPr="0017325A">
              <w:rPr>
                <w:rFonts w:ascii="Montserrat Medium" w:hAnsi="Montserrat Medium"/>
                <w:color w:val="000000"/>
                <w:sz w:val="14"/>
                <w:szCs w:val="14"/>
                <w:lang w:eastAsia="es-MX"/>
              </w:rPr>
              <w:t>VARILLA ROSCADA GALVANIZADA 3/8 X 1 MT</w:t>
            </w:r>
          </w:p>
        </w:tc>
        <w:tc>
          <w:tcPr>
            <w:tcW w:w="1125"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c>
          <w:tcPr>
            <w:tcW w:w="1323" w:type="dxa"/>
            <w:tcBorders>
              <w:bottom w:val="single" w:sz="4" w:space="0" w:color="auto"/>
            </w:tcBorders>
            <w:vAlign w:val="center"/>
          </w:tcPr>
          <w:p w:rsidR="00C36696" w:rsidRPr="00FC24B0" w:rsidRDefault="00C36696" w:rsidP="00C36696">
            <w:pPr>
              <w:jc w:val="center"/>
              <w:rPr>
                <w:rFonts w:ascii="Montserrat Medium" w:hAnsi="Montserrat Medium" w:cs="Arial"/>
                <w:sz w:val="14"/>
                <w:szCs w:val="14"/>
              </w:rPr>
            </w:pPr>
          </w:p>
        </w:tc>
      </w:tr>
      <w:bookmarkEnd w:id="0"/>
      <w:tr w:rsidR="001F0226" w:rsidRPr="00FC24B0" w:rsidTr="001F0226">
        <w:trPr>
          <w:trHeight w:val="284"/>
          <w:jc w:val="center"/>
        </w:trPr>
        <w:tc>
          <w:tcPr>
            <w:tcW w:w="564"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single" w:sz="4" w:space="0" w:color="auto"/>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single" w:sz="4" w:space="0" w:color="auto"/>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323" w:type="dxa"/>
            <w:tcBorders>
              <w:top w:val="single" w:sz="4" w:space="0" w:color="auto"/>
              <w:left w:val="single" w:sz="4" w:space="0" w:color="auto"/>
            </w:tcBorders>
            <w:vAlign w:val="center"/>
          </w:tcPr>
          <w:p w:rsidR="001F0226" w:rsidRPr="00FC24B0" w:rsidRDefault="001F0226" w:rsidP="001F0226">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bl>
    <w:p w:rsidR="00E5076D" w:rsidRDefault="00E5076D" w:rsidP="00A53302">
      <w:pPr>
        <w:ind w:firstLine="708"/>
        <w:rPr>
          <w:rFonts w:ascii="Montserrat Medium" w:hAnsi="Montserrat Medium"/>
          <w:sz w:val="14"/>
          <w:szCs w:val="14"/>
        </w:rPr>
      </w:pPr>
    </w:p>
    <w:p w:rsidR="00A53302" w:rsidRPr="006B61A3" w:rsidRDefault="00A53302" w:rsidP="00A53302">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3302" w:rsidRDefault="00A53302" w:rsidP="00A53302">
      <w:pPr>
        <w:jc w:val="center"/>
        <w:rPr>
          <w:rFonts w:ascii="Montserrat Medium" w:hAnsi="Montserrat Medium" w:cs="Arial"/>
          <w:sz w:val="18"/>
          <w:szCs w:val="18"/>
        </w:rPr>
      </w:pPr>
    </w:p>
    <w:p w:rsidR="001F0226" w:rsidRPr="006B61A3" w:rsidRDefault="001F0226"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3302" w:rsidRPr="006B61A3" w:rsidRDefault="00A53302" w:rsidP="00A53302">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3302" w:rsidRDefault="00A53302" w:rsidP="00D53EC8">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5A420C" w:rsidRPr="00D53EC8">
        <w:rPr>
          <w:rFonts w:ascii="Montserrat Medium" w:hAnsi="Montserrat Medium" w:cs="Arial"/>
          <w:sz w:val="18"/>
          <w:szCs w:val="18"/>
        </w:rPr>
        <w:t xml:space="preserve">, LA OFERTA DEBERÁ ESTAR VIGENTE DESDE </w:t>
      </w:r>
      <w:r w:rsidR="00164723" w:rsidRPr="00D53EC8">
        <w:rPr>
          <w:rFonts w:ascii="Montserrat Medium" w:hAnsi="Montserrat Medium" w:cs="Arial"/>
          <w:sz w:val="18"/>
          <w:szCs w:val="18"/>
        </w:rPr>
        <w:t xml:space="preserve">QUE SE EMITA EL FALLO </w:t>
      </w:r>
      <w:r w:rsidR="002147BC" w:rsidRPr="00D53EC8">
        <w:rPr>
          <w:rFonts w:ascii="Montserrat Medium" w:hAnsi="Montserrat Medium" w:cs="Arial"/>
          <w:sz w:val="18"/>
          <w:szCs w:val="18"/>
        </w:rPr>
        <w:t xml:space="preserve">Y HASTA EL </w:t>
      </w:r>
      <w:r w:rsidR="00124D58">
        <w:rPr>
          <w:rFonts w:ascii="Montserrat Medium" w:hAnsi="Montserrat Medium" w:cs="Arial"/>
          <w:b/>
          <w:sz w:val="18"/>
          <w:szCs w:val="18"/>
        </w:rPr>
        <w:t>31</w:t>
      </w:r>
      <w:r w:rsidR="00E57D2F" w:rsidRPr="00A171B8">
        <w:rPr>
          <w:rFonts w:ascii="Montserrat Medium" w:hAnsi="Montserrat Medium" w:cs="Arial"/>
          <w:b/>
          <w:sz w:val="18"/>
          <w:szCs w:val="18"/>
        </w:rPr>
        <w:t xml:space="preserve"> DE DICIEMBRE</w:t>
      </w:r>
      <w:r w:rsidR="00164723" w:rsidRPr="00A171B8">
        <w:rPr>
          <w:rFonts w:ascii="Montserrat Medium" w:hAnsi="Montserrat Medium" w:cs="Arial"/>
          <w:b/>
          <w:sz w:val="18"/>
          <w:szCs w:val="18"/>
        </w:rPr>
        <w:t xml:space="preserve"> DE 2023</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650D40">
        <w:rPr>
          <w:rFonts w:ascii="Montserrat Medium" w:hAnsi="Montserrat Medium" w:cs="Arial"/>
          <w:spacing w:val="-3"/>
          <w:sz w:val="18"/>
          <w:szCs w:val="18"/>
        </w:rPr>
        <w:t xml:space="preserve">A ENTREGAR BIENES NUEVOS, </w:t>
      </w:r>
      <w:r w:rsidR="00650D40" w:rsidRPr="004028F1">
        <w:rPr>
          <w:rFonts w:ascii="Montserrat Medium" w:hAnsi="Montserrat Medium" w:cs="Arial"/>
          <w:spacing w:val="-3"/>
          <w:sz w:val="18"/>
          <w:szCs w:val="18"/>
        </w:rPr>
        <w:t xml:space="preserve">DE CALIDAD, CON LAS CARACTERÍSTICAS SOLICITADAS EN EL ANEXO NO. 1 PROPUESTA TÉCNICA, DE MARCA REGISTRADA, </w:t>
      </w:r>
      <w:r w:rsidR="00650D40" w:rsidRPr="006A10A3">
        <w:rPr>
          <w:rFonts w:ascii="Montserrat Medium" w:hAnsi="Montserrat Medium" w:cs="Arial"/>
          <w:spacing w:val="-3"/>
          <w:sz w:val="18"/>
          <w:szCs w:val="18"/>
        </w:rPr>
        <w:t xml:space="preserve">AUTORIZADAS BAJO LAS NORMAS OFICIALES MEXICANAS, A FALTA DE ÉSTAS DEBERÁ CUMPLIR CON NORMAS INTERNACIONALES Y A GARANTIZAR CADA UNO DE LOS BIENES OFERTADOS A ENTERA SATISFACCIÓN </w:t>
      </w:r>
      <w:r w:rsidR="006A10A3" w:rsidRPr="006A10A3">
        <w:rPr>
          <w:rFonts w:ascii="Montserrat Medium" w:hAnsi="Montserrat Medium" w:cs="Arial"/>
          <w:spacing w:val="-3"/>
          <w:sz w:val="18"/>
          <w:szCs w:val="18"/>
        </w:rPr>
        <w:t>DE LA COORDINACIÓN DE LOS SERVICIOS EDUCATIVOS DEL ESTADO DE COLIMA</w:t>
      </w:r>
      <w:r w:rsidR="00650D40" w:rsidRPr="006A10A3">
        <w:rPr>
          <w:rFonts w:ascii="Montserrat Medium" w:hAnsi="Montserrat Medium" w:cs="Arial"/>
          <w:spacing w:val="-3"/>
          <w:sz w:val="18"/>
          <w:szCs w:val="18"/>
        </w:rPr>
        <w:t xml:space="preserve">, DURANTE </w:t>
      </w:r>
      <w:r w:rsidR="00650D40" w:rsidRPr="006A10A3">
        <w:rPr>
          <w:rFonts w:ascii="Montserrat Medium" w:hAnsi="Montserrat Medium" w:cs="Arial"/>
          <w:b/>
          <w:spacing w:val="-3"/>
          <w:sz w:val="18"/>
          <w:szCs w:val="18"/>
        </w:rPr>
        <w:t>30 (TREINTA) DÍAS</w:t>
      </w:r>
      <w:r w:rsidR="00650D40" w:rsidRPr="006A10A3">
        <w:rPr>
          <w:rFonts w:ascii="Montserrat Medium" w:hAnsi="Montserrat Medium" w:cs="Arial"/>
          <w:spacing w:val="-3"/>
          <w:sz w:val="18"/>
          <w:szCs w:val="18"/>
        </w:rPr>
        <w:t xml:space="preserve"> LOS BIENES NO INVENTARIABLES (CAPÍTULO 2000) Y </w:t>
      </w:r>
      <w:r w:rsidR="00650D40" w:rsidRPr="006A10A3">
        <w:rPr>
          <w:rFonts w:ascii="Montserrat Medium" w:hAnsi="Montserrat Medium" w:cs="Arial"/>
          <w:b/>
          <w:spacing w:val="-3"/>
          <w:sz w:val="18"/>
          <w:szCs w:val="18"/>
        </w:rPr>
        <w:t>3</w:t>
      </w:r>
      <w:r w:rsidR="006A10A3">
        <w:rPr>
          <w:rFonts w:ascii="Montserrat Medium" w:hAnsi="Montserrat Medium" w:cs="Arial"/>
          <w:b/>
          <w:spacing w:val="-3"/>
          <w:sz w:val="18"/>
          <w:szCs w:val="18"/>
        </w:rPr>
        <w:t xml:space="preserve"> </w:t>
      </w:r>
      <w:r w:rsidR="00650D40" w:rsidRPr="006A10A3">
        <w:rPr>
          <w:rFonts w:ascii="Montserrat Medium" w:hAnsi="Montserrat Medium" w:cs="Arial"/>
          <w:b/>
          <w:spacing w:val="-3"/>
          <w:sz w:val="18"/>
          <w:szCs w:val="18"/>
        </w:rPr>
        <w:t>(TRES) MESES</w:t>
      </w:r>
      <w:r w:rsidR="00650D40" w:rsidRPr="006A10A3">
        <w:rPr>
          <w:rFonts w:ascii="Montserrat Medium" w:hAnsi="Montserrat Medium" w:cs="Arial"/>
          <w:spacing w:val="-3"/>
          <w:sz w:val="18"/>
          <w:szCs w:val="18"/>
        </w:rPr>
        <w:t xml:space="preserve"> LOS BIENES INVENTARIABLES (CAPÍTULO 5000), INICIANDO A PARTIR DE LA FECHA</w:t>
      </w:r>
      <w:r w:rsidR="00650D40" w:rsidRPr="004028F1">
        <w:rPr>
          <w:rFonts w:ascii="Montserrat Medium" w:hAnsi="Montserrat Medium" w:cs="Arial"/>
          <w:spacing w:val="-3"/>
          <w:sz w:val="18"/>
          <w:szCs w:val="18"/>
        </w:rPr>
        <w:t xml:space="preserve"> Y ACEPTACIÓN DE LOS MISMOS, CONTRA DESPERFECTOS, DEFECTOS DE FÁBRICA, MANO DE OBRA, MALA CALIDAD Y VICIOS OCULTOS, ASÍ COMO POR EL INCUMPLIMIENTO </w:t>
      </w:r>
      <w:r w:rsidR="004028F1" w:rsidRPr="004028F1">
        <w:rPr>
          <w:rFonts w:ascii="Montserrat Medium" w:hAnsi="Montserrat Medium" w:cs="Arial"/>
          <w:spacing w:val="-3"/>
          <w:sz w:val="18"/>
          <w:szCs w:val="18"/>
        </w:rPr>
        <w:t>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Pr="0009178C" w:rsidRDefault="000B3274" w:rsidP="00A171B8">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w:t>
      </w:r>
      <w:r w:rsidR="00663B1C" w:rsidRPr="006A10A3">
        <w:rPr>
          <w:rFonts w:ascii="Montserrat Medium" w:hAnsi="Montserrat Medium" w:cs="Arial"/>
          <w:b/>
          <w:sz w:val="18"/>
          <w:szCs w:val="18"/>
        </w:rPr>
        <w:t>PAQUETE NO. CSEEC/28/23</w:t>
      </w:r>
      <w:r w:rsidR="00457AD2" w:rsidRPr="006A10A3">
        <w:rPr>
          <w:rFonts w:ascii="Montserrat Medium" w:hAnsi="Montserrat Medium" w:cs="Arial"/>
          <w:b/>
          <w:sz w:val="18"/>
          <w:szCs w:val="18"/>
        </w:rPr>
        <w:t xml:space="preserve"> REFERENTE A LA </w:t>
      </w:r>
      <w:r w:rsidR="00616214" w:rsidRPr="006A10A3">
        <w:rPr>
          <w:rFonts w:ascii="Montserrat Medium" w:hAnsi="Montserrat Medium" w:cs="Arial"/>
          <w:b/>
          <w:sz w:val="18"/>
          <w:szCs w:val="18"/>
        </w:rPr>
        <w:t>ADJUDICACIÓN DE CONTRATO ABIERTO A PRECIO FIJO PARA LA ADQUISICIÓN DE FERRETERÍA PARA LA COORDINACIÓN DE LOS SERVICIOS EDUCATIVOS DEL ESTADO DE COLIMA</w:t>
      </w:r>
      <w:r w:rsidR="00663B1C" w:rsidRPr="006A10A3">
        <w:rPr>
          <w:rFonts w:ascii="Montserrat Medium" w:hAnsi="Montserrat Medium" w:cs="Arial"/>
          <w:sz w:val="18"/>
          <w:szCs w:val="18"/>
        </w:rPr>
        <w:t xml:space="preserve">, ME COMPROMETO A PROPORCIONAR BIENES </w:t>
      </w:r>
      <w:r w:rsidR="006A10A3" w:rsidRPr="006A10A3">
        <w:rPr>
          <w:rFonts w:ascii="Montserrat Medium" w:hAnsi="Montserrat Medium" w:cs="Arial"/>
          <w:sz w:val="18"/>
          <w:szCs w:val="18"/>
        </w:rPr>
        <w:t>ASIG</w:t>
      </w:r>
      <w:r w:rsidR="000F3C0D">
        <w:rPr>
          <w:rFonts w:ascii="Montserrat Medium" w:hAnsi="Montserrat Medium" w:cs="Arial"/>
          <w:sz w:val="18"/>
          <w:szCs w:val="18"/>
        </w:rPr>
        <w:t xml:space="preserve">NADOS EN LA PRESENTE INVITACIÓN, </w:t>
      </w:r>
      <w:r w:rsidR="006A10A3" w:rsidRPr="006A10A3">
        <w:rPr>
          <w:rFonts w:ascii="Montserrat Medium" w:hAnsi="Montserrat Medium" w:cs="Arial"/>
          <w:bCs/>
          <w:sz w:val="18"/>
          <w:szCs w:val="18"/>
        </w:rPr>
        <w:t xml:space="preserve">DE ACUERDO A </w:t>
      </w:r>
      <w:r w:rsidR="00CB7DB7" w:rsidRPr="006A10A3">
        <w:rPr>
          <w:rFonts w:ascii="Montserrat Medium" w:hAnsi="Montserrat Medium" w:cs="Arial"/>
          <w:sz w:val="18"/>
          <w:szCs w:val="18"/>
        </w:rPr>
        <w:t xml:space="preserve">LOS PEDIDOS ENVIADOS POR LA POR LA SUBDIRECCIÓN DE RECURSOS MATERIALES </w:t>
      </w:r>
      <w:r w:rsidR="006A10A3" w:rsidRPr="006A10A3">
        <w:rPr>
          <w:rFonts w:ascii="Montserrat Medium" w:hAnsi="Montserrat Medium" w:cs="Arial"/>
          <w:sz w:val="18"/>
          <w:szCs w:val="18"/>
        </w:rPr>
        <w:t>DE LA COORDINACIÓN DE LOS SERVICIOS EDUCATIVOS DEL ESTADO DE COLIMA</w:t>
      </w:r>
      <w:r w:rsidR="006A10A3">
        <w:rPr>
          <w:rFonts w:ascii="Montserrat Medium" w:hAnsi="Montserrat Medium" w:cs="Arial"/>
          <w:sz w:val="18"/>
          <w:szCs w:val="18"/>
        </w:rPr>
        <w:t>,</w:t>
      </w:r>
      <w:r w:rsidR="006A10A3" w:rsidRPr="006A10A3">
        <w:rPr>
          <w:rFonts w:ascii="Montserrat Medium" w:hAnsi="Montserrat Medium" w:cs="Arial"/>
          <w:sz w:val="18"/>
          <w:szCs w:val="18"/>
        </w:rPr>
        <w:t xml:space="preserve"> </w:t>
      </w:r>
      <w:r w:rsidR="00663B1C" w:rsidRPr="006A10A3">
        <w:rPr>
          <w:rFonts w:ascii="Montserrat Medium" w:hAnsi="Montserrat Medium" w:cs="Arial"/>
          <w:sz w:val="18"/>
          <w:szCs w:val="18"/>
        </w:rPr>
        <w:t xml:space="preserve">EN EL ALMACÉN GENERAL DE LA COORDINACIÓN DE LOS SERVICIOS EDUCATIVOS DEL ESTADO DE COLIMA, UBICADO EN AV. GONZALO DE SANDOVAL #760 COLONIA LAS VÍBORAS C.P. 28040 COLIMA, COLIMA, MÉXICO </w:t>
      </w:r>
      <w:r w:rsidR="00A171B8" w:rsidRPr="006A10A3">
        <w:rPr>
          <w:rFonts w:ascii="Montserrat Medium" w:hAnsi="Montserrat Medium" w:cs="Arial"/>
          <w:sz w:val="18"/>
          <w:szCs w:val="18"/>
        </w:rPr>
        <w:t xml:space="preserve">DE ACUERDO A LAS CARACTERÍSTICAS Y ESPECIFICACIONES TÉCNICAS QUE SE INDICAN EN EL ANEXO </w:t>
      </w:r>
      <w:r w:rsidR="00D53EC8" w:rsidRPr="006A10A3">
        <w:rPr>
          <w:rFonts w:ascii="Montserrat Medium" w:hAnsi="Montserrat Medium" w:cs="Arial"/>
          <w:sz w:val="18"/>
          <w:szCs w:val="18"/>
        </w:rPr>
        <w:t xml:space="preserve">NO. 1 PROPUESTA TÉCNICA DE LAS PRESENTES BASES, </w:t>
      </w:r>
      <w:r w:rsidR="0009178C" w:rsidRPr="006A10A3">
        <w:rPr>
          <w:rFonts w:ascii="Montserrat Medium" w:hAnsi="Montserrat Medium" w:cs="Arial"/>
          <w:b/>
          <w:sz w:val="18"/>
          <w:szCs w:val="18"/>
        </w:rPr>
        <w:fldChar w:fldCharType="begin"/>
      </w:r>
      <w:r w:rsidR="0009178C" w:rsidRPr="006A10A3">
        <w:rPr>
          <w:rFonts w:ascii="Montserrat Medium" w:hAnsi="Montserrat Medium" w:cs="Arial"/>
          <w:b/>
          <w:sz w:val="18"/>
          <w:szCs w:val="18"/>
        </w:rPr>
        <w:instrText xml:space="preserve"> MERGEFIELD FECHA_DE_ENTREGA_DE_BIENES_O_SERVICIOS </w:instrText>
      </w:r>
      <w:r w:rsidR="0009178C" w:rsidRPr="006A10A3">
        <w:rPr>
          <w:rFonts w:ascii="Montserrat Medium" w:hAnsi="Montserrat Medium" w:cs="Arial"/>
          <w:b/>
          <w:sz w:val="18"/>
          <w:szCs w:val="18"/>
        </w:rPr>
        <w:fldChar w:fldCharType="separate"/>
      </w:r>
      <w:r w:rsidR="0009178C" w:rsidRPr="006A10A3">
        <w:rPr>
          <w:rFonts w:ascii="Montserrat Medium" w:hAnsi="Montserrat Medium" w:cs="Arial"/>
          <w:b/>
          <w:noProof/>
          <w:sz w:val="18"/>
          <w:szCs w:val="18"/>
        </w:rPr>
        <w:t>A PARTIR DE LA ADJUDICACIÓN Y HASTA EL 31 DE DICIEMBRE DE 2023</w:t>
      </w:r>
      <w:r w:rsidR="0009178C" w:rsidRPr="006A10A3">
        <w:rPr>
          <w:rFonts w:ascii="Montserrat Medium" w:hAnsi="Montserrat Medium" w:cs="Arial"/>
          <w:b/>
          <w:sz w:val="18"/>
          <w:szCs w:val="18"/>
        </w:rPr>
        <w:fldChar w:fldCharType="end"/>
      </w:r>
      <w:r w:rsidR="00D53EC8" w:rsidRPr="0009178C">
        <w:rPr>
          <w:rFonts w:ascii="Montserrat Medium" w:hAnsi="Montserrat Medium" w:cs="Arial"/>
          <w:b/>
          <w:sz w:val="18"/>
          <w:szCs w:val="18"/>
        </w:rPr>
        <w:t>,</w:t>
      </w:r>
      <w:r w:rsidR="00D53EC8" w:rsidRPr="0009178C">
        <w:rPr>
          <w:rFonts w:ascii="Montserrat Medium" w:hAnsi="Montserrat Medium" w:cs="Arial"/>
          <w:sz w:val="18"/>
          <w:szCs w:val="18"/>
        </w:rPr>
        <w:t xml:space="preserve"> EN LOS TÉRMINOS DE HONRADEZ, CALIDAD Y EFICIENCIA QUE ASÍ SE REQUIERAN.</w:t>
      </w: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sidR="00981EA8">
        <w:rPr>
          <w:rFonts w:ascii="Montserrat Medium" w:hAnsi="Montserrat Medium" w:cs="Arial"/>
          <w:b/>
          <w:bCs/>
          <w:sz w:val="18"/>
          <w:szCs w:val="18"/>
        </w:rPr>
        <w:t>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F234F4" w:rsidRPr="00D53EC8" w:rsidRDefault="00F234F4" w:rsidP="00F234F4">
      <w:pPr>
        <w:jc w:val="both"/>
        <w:rPr>
          <w:rFonts w:ascii="Montserrat Medium" w:hAnsi="Montserrat Medium" w:cs="Arial"/>
          <w:noProof/>
          <w:sz w:val="18"/>
          <w:szCs w:val="18"/>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663B1C">
        <w:rPr>
          <w:rFonts w:ascii="Montserrat Medium" w:hAnsi="Montserrat Medium" w:cs="Arial"/>
          <w:b/>
          <w:sz w:val="18"/>
          <w:szCs w:val="18"/>
          <w:lang w:val="es-ES"/>
        </w:rPr>
        <w:t>2 (</w:t>
      </w:r>
      <w:r w:rsidR="00A171B8">
        <w:rPr>
          <w:rFonts w:ascii="Montserrat Medium" w:hAnsi="Montserrat Medium" w:cs="Arial"/>
          <w:b/>
          <w:sz w:val="18"/>
          <w:szCs w:val="18"/>
          <w:lang w:val="es-ES"/>
        </w:rPr>
        <w:t xml:space="preserve">DOS) </w:t>
      </w:r>
      <w:r w:rsidR="00663B1C">
        <w:rPr>
          <w:rFonts w:ascii="Montserrat Medium" w:hAnsi="Montserrat Medium" w:cs="Arial"/>
          <w:b/>
          <w:sz w:val="18"/>
          <w:szCs w:val="18"/>
          <w:lang w:val="es-ES"/>
        </w:rPr>
        <w:t>DÍAS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24D58" w:rsidRDefault="00124D58">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24D58" w:rsidRPr="00D53EC8" w:rsidRDefault="00124D58" w:rsidP="00124D58">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17</w:t>
      </w:r>
    </w:p>
    <w:p w:rsidR="00124D58" w:rsidRPr="00D53EC8" w:rsidRDefault="00124D58" w:rsidP="00124D58">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COMPROMISO DE FACTURA</w:t>
      </w:r>
      <w:r w:rsidRPr="00D53EC8">
        <w:rPr>
          <w:rFonts w:ascii="Montserrat Medium" w:hAnsi="Montserrat Medium" w:cs="Arial"/>
          <w:b/>
          <w:bCs/>
          <w:sz w:val="18"/>
          <w:szCs w:val="18"/>
        </w:rPr>
        <w:t>.</w:t>
      </w:r>
    </w:p>
    <w:p w:rsidR="00124D58" w:rsidRPr="00D53EC8" w:rsidRDefault="00124D58" w:rsidP="00124D58">
      <w:pPr>
        <w:tabs>
          <w:tab w:val="left" w:pos="8820"/>
        </w:tabs>
        <w:ind w:right="20"/>
        <w:jc w:val="center"/>
        <w:rPr>
          <w:rFonts w:ascii="Montserrat Medium" w:hAnsi="Montserrat Medium" w:cs="Arial"/>
          <w:b/>
          <w:sz w:val="18"/>
          <w:szCs w:val="18"/>
        </w:rPr>
      </w:pPr>
    </w:p>
    <w:p w:rsidR="00124D58" w:rsidRPr="00D53EC8" w:rsidRDefault="00124D58" w:rsidP="00124D58">
      <w:pPr>
        <w:tabs>
          <w:tab w:val="left" w:pos="8820"/>
        </w:tabs>
        <w:ind w:right="20"/>
        <w:jc w:val="both"/>
        <w:rPr>
          <w:rFonts w:ascii="Montserrat Medium" w:hAnsi="Montserrat Medium" w:cs="Arial"/>
          <w:b/>
          <w:sz w:val="18"/>
          <w:szCs w:val="18"/>
        </w:rPr>
      </w:pPr>
    </w:p>
    <w:p w:rsidR="00124D58" w:rsidRPr="00D53EC8" w:rsidRDefault="00124D58" w:rsidP="00124D58">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24D58" w:rsidRPr="00D53EC8" w:rsidRDefault="00124D58" w:rsidP="00124D58">
      <w:pPr>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124D58" w:rsidRPr="00D53EC8" w:rsidRDefault="00124D58" w:rsidP="00124D58">
      <w:pPr>
        <w:jc w:val="both"/>
        <w:rPr>
          <w:rFonts w:ascii="Montserrat Medium" w:hAnsi="Montserrat Medium" w:cs="Arial"/>
          <w:b/>
          <w:bCs/>
          <w:sz w:val="18"/>
          <w:szCs w:val="18"/>
          <w:lang w:val="es-ES_tradnl" w:eastAsia="es-MX"/>
        </w:rPr>
      </w:pPr>
    </w:p>
    <w:p w:rsidR="00124D58" w:rsidRPr="00D53EC8" w:rsidRDefault="00124D58" w:rsidP="00124D58">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124D58" w:rsidRPr="00D53EC8" w:rsidRDefault="00124D58" w:rsidP="00124D58">
      <w:pPr>
        <w:tabs>
          <w:tab w:val="left" w:pos="2972"/>
        </w:tabs>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INVITACIÓN RESTRINGIDA NO. E4 PAQUETE NO. CSEEC/28/23 RE</w:t>
      </w:r>
      <w:r w:rsidRPr="00D53EC8">
        <w:rPr>
          <w:rFonts w:ascii="Montserrat Medium" w:hAnsi="Montserrat Medium" w:cs="Arial"/>
          <w:b/>
          <w:sz w:val="18"/>
          <w:szCs w:val="18"/>
        </w:rPr>
        <w:t xml:space="preserve">FERENTE A </w:t>
      </w:r>
      <w:r>
        <w:rPr>
          <w:rFonts w:ascii="Montserrat Medium" w:hAnsi="Montserrat Medium" w:cs="Arial"/>
          <w:b/>
          <w:sz w:val="18"/>
          <w:szCs w:val="18"/>
        </w:rPr>
        <w:t xml:space="preserve">LA </w:t>
      </w:r>
      <w:r w:rsidR="00616214">
        <w:rPr>
          <w:rFonts w:ascii="Montserrat Medium" w:hAnsi="Montserrat Medium" w:cs="Arial"/>
          <w:b/>
          <w:sz w:val="18"/>
          <w:szCs w:val="18"/>
        </w:rPr>
        <w:t>ADJUDICACIÓN DE CONTRATO ABIERTO A PRECIO FIJO PARA LA ADQUISICIÓN DE FERRETERÍA PARA LA COORDINACIÓN DE LOS SERVICIOS EDUCATIVOS DEL ESTADO DE COLIMA</w:t>
      </w:r>
      <w:r>
        <w:rPr>
          <w:rFonts w:ascii="Montserrat Medium" w:hAnsi="Montserrat Medium" w:cs="Arial"/>
          <w:b/>
          <w:sz w:val="18"/>
          <w:szCs w:val="18"/>
        </w:rPr>
        <w:t xml:space="preserve">, </w:t>
      </w:r>
      <w:r w:rsidRPr="00D53EC8">
        <w:rPr>
          <w:rFonts w:ascii="Montserrat Medium" w:hAnsi="Montserrat Medium" w:cs="Arial"/>
          <w:sz w:val="18"/>
          <w:szCs w:val="18"/>
        </w:rPr>
        <w:t>ME COMPROMETO A</w:t>
      </w:r>
      <w:r w:rsidRPr="00124D58">
        <w:rPr>
          <w:rFonts w:ascii="Montserrat Medium" w:hAnsi="Montserrat Medium" w:cs="Arial"/>
          <w:sz w:val="18"/>
          <w:szCs w:val="18"/>
        </w:rPr>
        <w:t xml:space="preserve"> FACTURAR LOS BIENES QUE </w:t>
      </w:r>
      <w:r>
        <w:rPr>
          <w:rFonts w:ascii="Montserrat Medium" w:hAnsi="Montserrat Medium" w:cs="Arial"/>
          <w:sz w:val="18"/>
          <w:szCs w:val="18"/>
        </w:rPr>
        <w:t xml:space="preserve">ME </w:t>
      </w:r>
      <w:r w:rsidRPr="00124D58">
        <w:rPr>
          <w:rFonts w:ascii="Montserrat Medium" w:hAnsi="Montserrat Medium" w:cs="Arial"/>
          <w:sz w:val="18"/>
          <w:szCs w:val="18"/>
        </w:rPr>
        <w:t>FUERON ADJUDICADOS A MÁS TARDAR EL 15 DE DICIEMBRE DE 2023</w:t>
      </w:r>
      <w:r w:rsidRPr="00D53EC8">
        <w:rPr>
          <w:rFonts w:ascii="Montserrat Medium" w:hAnsi="Montserrat Medium" w:cs="Arial"/>
          <w:sz w:val="18"/>
          <w:szCs w:val="18"/>
          <w:lang w:val="es-ES"/>
        </w:rPr>
        <w:t>.</w:t>
      </w:r>
    </w:p>
    <w:p w:rsidR="00124D58" w:rsidRPr="00D53EC8" w:rsidRDefault="00124D58" w:rsidP="00124D58">
      <w:pPr>
        <w:jc w:val="both"/>
        <w:rPr>
          <w:rFonts w:ascii="Montserrat Medium" w:hAnsi="Montserrat Medium" w:cs="Arial"/>
          <w:sz w:val="18"/>
          <w:szCs w:val="18"/>
        </w:rPr>
      </w:pPr>
    </w:p>
    <w:p w:rsidR="00124D58" w:rsidRPr="00D53EC8" w:rsidRDefault="00124D58" w:rsidP="00124D58">
      <w:pPr>
        <w:jc w:val="both"/>
        <w:rPr>
          <w:rFonts w:ascii="Montserrat Medium" w:hAnsi="Montserrat Medium" w:cs="Arial"/>
          <w:b/>
          <w:sz w:val="18"/>
          <w:szCs w:val="18"/>
          <w:u w:val="single"/>
        </w:rPr>
      </w:pPr>
    </w:p>
    <w:p w:rsidR="00124D58" w:rsidRPr="00D53EC8" w:rsidRDefault="00124D58" w:rsidP="00124D58">
      <w:pPr>
        <w:jc w:val="right"/>
        <w:rPr>
          <w:rFonts w:ascii="Montserrat Medium" w:hAnsi="Montserrat Medium" w:cs="Arial"/>
          <w:sz w:val="18"/>
          <w:szCs w:val="18"/>
        </w:rPr>
      </w:pPr>
      <w:r w:rsidRPr="00D53EC8">
        <w:rPr>
          <w:rFonts w:ascii="Montserrat Medium" w:hAnsi="Montserrat Medium" w:cs="Arial"/>
          <w:sz w:val="18"/>
          <w:szCs w:val="18"/>
        </w:rPr>
        <w:t>LUGAR Y FECHA</w:t>
      </w: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Pr="00D53EC8" w:rsidRDefault="00124D58" w:rsidP="00124D58">
      <w:pPr>
        <w:jc w:val="center"/>
        <w:rPr>
          <w:rFonts w:ascii="Montserrat Medium" w:hAnsi="Montserrat Medium" w:cs="Arial"/>
          <w:b/>
          <w:bCs/>
          <w:sz w:val="18"/>
          <w:szCs w:val="18"/>
          <w:lang w:val="es-ES_tradnl"/>
        </w:rPr>
      </w:pPr>
      <w:r w:rsidRPr="00D53EC8">
        <w:rPr>
          <w:rFonts w:ascii="Montserrat Medium" w:hAnsi="Montserrat Medium" w:cs="Arial"/>
          <w:b/>
          <w:bCs/>
          <w:sz w:val="18"/>
          <w:szCs w:val="18"/>
        </w:rPr>
        <w:t>BAJO PROTESTA DE DECIR VERDAD</w:t>
      </w:r>
    </w:p>
    <w:p w:rsidR="00F234F4" w:rsidRPr="00D53EC8" w:rsidRDefault="00F234F4" w:rsidP="00F234F4">
      <w:pPr>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F55638">
          <w:footerReference w:type="default" r:id="rId8"/>
          <w:pgSz w:w="12240" w:h="15840"/>
          <w:pgMar w:top="1418" w:right="1531" w:bottom="1135"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8FE" w:rsidRDefault="00D758FE">
      <w:r>
        <w:separator/>
      </w:r>
    </w:p>
  </w:endnote>
  <w:endnote w:type="continuationSeparator" w:id="0">
    <w:p w:rsidR="00D758FE" w:rsidRDefault="00D7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8FE" w:rsidRDefault="00D758FE">
      <w:r>
        <w:separator/>
      </w:r>
    </w:p>
  </w:footnote>
  <w:footnote w:type="continuationSeparator" w:id="0">
    <w:p w:rsidR="00D758FE" w:rsidRDefault="00D758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C8700AF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4FC638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E5CF62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E4AA61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3A6F2D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1A2B1F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D047CC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4AAC3E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BF6779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9178C"/>
    <w:rsid w:val="000B3274"/>
    <w:rsid w:val="000D109A"/>
    <w:rsid w:val="000D29FF"/>
    <w:rsid w:val="000E3D02"/>
    <w:rsid w:val="000E4F32"/>
    <w:rsid w:val="000F3C0D"/>
    <w:rsid w:val="00101609"/>
    <w:rsid w:val="0010719A"/>
    <w:rsid w:val="00124D58"/>
    <w:rsid w:val="00164723"/>
    <w:rsid w:val="0017325A"/>
    <w:rsid w:val="001943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86611"/>
    <w:rsid w:val="004A5115"/>
    <w:rsid w:val="00523636"/>
    <w:rsid w:val="00542932"/>
    <w:rsid w:val="00567C54"/>
    <w:rsid w:val="0058292A"/>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52960"/>
    <w:rsid w:val="00756F0A"/>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41CE9"/>
    <w:rsid w:val="009618EC"/>
    <w:rsid w:val="00981EA8"/>
    <w:rsid w:val="00987F1E"/>
    <w:rsid w:val="00995C8B"/>
    <w:rsid w:val="009F3FAE"/>
    <w:rsid w:val="00A0725E"/>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36696"/>
    <w:rsid w:val="00CB0691"/>
    <w:rsid w:val="00CB7DB7"/>
    <w:rsid w:val="00D13EE3"/>
    <w:rsid w:val="00D1652F"/>
    <w:rsid w:val="00D4220F"/>
    <w:rsid w:val="00D53EC8"/>
    <w:rsid w:val="00D758FE"/>
    <w:rsid w:val="00DE1C7F"/>
    <w:rsid w:val="00E00304"/>
    <w:rsid w:val="00E12A48"/>
    <w:rsid w:val="00E148EB"/>
    <w:rsid w:val="00E23FF4"/>
    <w:rsid w:val="00E34E72"/>
    <w:rsid w:val="00E463A3"/>
    <w:rsid w:val="00E475FB"/>
    <w:rsid w:val="00E5076D"/>
    <w:rsid w:val="00E57D2F"/>
    <w:rsid w:val="00E71B3F"/>
    <w:rsid w:val="00E73CAB"/>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710AF-E8CD-4DF4-A9C3-8FAEFE7D6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80</TotalTime>
  <Pages>22</Pages>
  <Words>5293</Words>
  <Characters>29113</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25</cp:revision>
  <dcterms:created xsi:type="dcterms:W3CDTF">2023-10-31T16:09:00Z</dcterms:created>
  <dcterms:modified xsi:type="dcterms:W3CDTF">2023-12-15T18:26:00Z</dcterms:modified>
</cp:coreProperties>
</file>